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57767B" w14:textId="77777777" w:rsidR="00544393" w:rsidRPr="00307D34" w:rsidRDefault="00544393" w:rsidP="00307D34">
      <w:pPr>
        <w:pStyle w:val="Titolo5"/>
        <w:ind w:left="6372"/>
        <w:rPr>
          <w:sz w:val="24"/>
          <w:szCs w:val="24"/>
        </w:rPr>
      </w:pPr>
      <w:r w:rsidRPr="00307D34">
        <w:rPr>
          <w:sz w:val="24"/>
          <w:szCs w:val="24"/>
        </w:rPr>
        <w:t>AL COMUNE DI</w:t>
      </w:r>
    </w:p>
    <w:p w14:paraId="376947CB" w14:textId="77777777" w:rsidR="00544393" w:rsidRPr="00307D34" w:rsidRDefault="00544393" w:rsidP="00307D34">
      <w:pPr>
        <w:pStyle w:val="Titolo6"/>
        <w:ind w:left="6372"/>
        <w:rPr>
          <w:sz w:val="24"/>
          <w:szCs w:val="24"/>
        </w:rPr>
      </w:pPr>
      <w:r w:rsidRPr="00307D34">
        <w:rPr>
          <w:sz w:val="24"/>
          <w:szCs w:val="24"/>
        </w:rPr>
        <w:t>SAMARATE</w:t>
      </w:r>
    </w:p>
    <w:p w14:paraId="5CF3FB01" w14:textId="77777777" w:rsidR="00544393" w:rsidRPr="00307D34" w:rsidRDefault="00544393" w:rsidP="00307D34">
      <w:pPr>
        <w:pStyle w:val="Titolo2"/>
        <w:ind w:left="6372"/>
        <w:rPr>
          <w:sz w:val="24"/>
          <w:szCs w:val="24"/>
        </w:rPr>
      </w:pPr>
      <w:r w:rsidRPr="00307D34">
        <w:rPr>
          <w:sz w:val="24"/>
          <w:szCs w:val="24"/>
        </w:rPr>
        <w:t>UFFICIO ELETTORALE</w:t>
      </w:r>
    </w:p>
    <w:p w14:paraId="16F1416A" w14:textId="77777777" w:rsidR="00544393" w:rsidRPr="00307D34" w:rsidRDefault="00544393">
      <w:pPr>
        <w:rPr>
          <w:szCs w:val="24"/>
        </w:rPr>
      </w:pPr>
    </w:p>
    <w:p w14:paraId="40673023" w14:textId="332C53EA" w:rsidR="00544393" w:rsidRPr="00307D34" w:rsidRDefault="00544393">
      <w:pPr>
        <w:rPr>
          <w:szCs w:val="24"/>
        </w:rPr>
      </w:pPr>
      <w:r w:rsidRPr="00307D34">
        <w:rPr>
          <w:szCs w:val="24"/>
        </w:rPr>
        <w:t>Il/la sottoscritto/a ……………………………………………………</w:t>
      </w:r>
      <w:r>
        <w:rPr>
          <w:szCs w:val="24"/>
        </w:rPr>
        <w:t>……………….</w:t>
      </w:r>
      <w:r w:rsidRPr="00307D34">
        <w:rPr>
          <w:szCs w:val="24"/>
        </w:rPr>
        <w:t>……………….</w:t>
      </w:r>
    </w:p>
    <w:p w14:paraId="51AE8422" w14:textId="36B3BE3A" w:rsidR="00544393" w:rsidRPr="00307D34" w:rsidRDefault="00307D34">
      <w:pPr>
        <w:rPr>
          <w:szCs w:val="24"/>
        </w:rPr>
      </w:pPr>
      <w:r w:rsidRPr="00307D34">
        <w:rPr>
          <w:szCs w:val="24"/>
        </w:rPr>
        <w:t>n</w:t>
      </w:r>
      <w:r w:rsidR="00544393" w:rsidRPr="00307D34">
        <w:rPr>
          <w:szCs w:val="24"/>
        </w:rPr>
        <w:t xml:space="preserve">ato/a </w:t>
      </w:r>
      <w:proofErr w:type="spellStart"/>
      <w:r w:rsidR="00544393" w:rsidRPr="00307D34">
        <w:rPr>
          <w:szCs w:val="24"/>
        </w:rPr>
        <w:t>a</w:t>
      </w:r>
      <w:proofErr w:type="spellEnd"/>
      <w:r w:rsidR="00544393" w:rsidRPr="00307D34">
        <w:rPr>
          <w:szCs w:val="24"/>
        </w:rPr>
        <w:t xml:space="preserve"> ……………………………………</w:t>
      </w:r>
      <w:r w:rsidR="00544393">
        <w:rPr>
          <w:szCs w:val="24"/>
        </w:rPr>
        <w:t>………………...</w:t>
      </w:r>
      <w:r w:rsidR="00544393" w:rsidRPr="00307D34">
        <w:rPr>
          <w:szCs w:val="24"/>
        </w:rPr>
        <w:t>……il …………………………………</w:t>
      </w:r>
    </w:p>
    <w:p w14:paraId="2F0FE8E4" w14:textId="76BE071F" w:rsidR="00544393" w:rsidRPr="00307D34" w:rsidRDefault="00307D34">
      <w:pPr>
        <w:rPr>
          <w:szCs w:val="24"/>
        </w:rPr>
      </w:pPr>
      <w:r w:rsidRPr="00307D34">
        <w:rPr>
          <w:szCs w:val="24"/>
        </w:rPr>
        <w:t>r</w:t>
      </w:r>
      <w:r w:rsidR="00544393" w:rsidRPr="00307D34">
        <w:rPr>
          <w:szCs w:val="24"/>
        </w:rPr>
        <w:t xml:space="preserve">esidente a Samarate </w:t>
      </w:r>
      <w:r w:rsidRPr="00307D34">
        <w:rPr>
          <w:szCs w:val="24"/>
        </w:rPr>
        <w:t xml:space="preserve">(VA) </w:t>
      </w:r>
      <w:r w:rsidR="00544393" w:rsidRPr="00307D34">
        <w:rPr>
          <w:szCs w:val="24"/>
        </w:rPr>
        <w:t>in ………………</w:t>
      </w:r>
      <w:r w:rsidR="00544393" w:rsidRPr="00307D34">
        <w:rPr>
          <w:szCs w:val="24"/>
        </w:rPr>
        <w:t>……</w:t>
      </w:r>
      <w:r w:rsidR="00544393">
        <w:rPr>
          <w:szCs w:val="24"/>
        </w:rPr>
        <w:t>……………….</w:t>
      </w:r>
      <w:r w:rsidR="00544393" w:rsidRPr="00307D34">
        <w:rPr>
          <w:szCs w:val="24"/>
        </w:rPr>
        <w:t>…………</w:t>
      </w:r>
      <w:r w:rsidRPr="00307D34">
        <w:rPr>
          <w:szCs w:val="24"/>
        </w:rPr>
        <w:t>..</w:t>
      </w:r>
      <w:r w:rsidR="00544393" w:rsidRPr="00307D34">
        <w:rPr>
          <w:szCs w:val="24"/>
        </w:rPr>
        <w:t>………….n</w:t>
      </w:r>
      <w:r w:rsidRPr="00307D34">
        <w:rPr>
          <w:szCs w:val="24"/>
        </w:rPr>
        <w:t xml:space="preserve">. </w:t>
      </w:r>
      <w:r w:rsidR="00544393" w:rsidRPr="00307D34">
        <w:rPr>
          <w:szCs w:val="24"/>
        </w:rPr>
        <w:t>…………</w:t>
      </w:r>
    </w:p>
    <w:p w14:paraId="106632D2" w14:textId="77777777" w:rsidR="00544393" w:rsidRPr="00307D34" w:rsidRDefault="00544393">
      <w:pPr>
        <w:rPr>
          <w:szCs w:val="24"/>
        </w:rPr>
      </w:pPr>
    </w:p>
    <w:p w14:paraId="3BB85A69" w14:textId="77777777" w:rsidR="00544393" w:rsidRPr="00307D34" w:rsidRDefault="00544393">
      <w:pPr>
        <w:pStyle w:val="Titolo7"/>
        <w:rPr>
          <w:sz w:val="24"/>
          <w:szCs w:val="24"/>
        </w:rPr>
      </w:pPr>
      <w:r w:rsidRPr="00307D34">
        <w:rPr>
          <w:sz w:val="24"/>
          <w:szCs w:val="24"/>
        </w:rPr>
        <w:t>PREMESSO</w:t>
      </w:r>
    </w:p>
    <w:p w14:paraId="2A7149DC" w14:textId="77777777" w:rsidR="00544393" w:rsidRPr="00307D34" w:rsidRDefault="00544393" w:rsidP="00307D34">
      <w:pPr>
        <w:jc w:val="both"/>
        <w:rPr>
          <w:szCs w:val="24"/>
        </w:rPr>
      </w:pPr>
    </w:p>
    <w:p w14:paraId="4188477A" w14:textId="77777777" w:rsidR="00307D34" w:rsidRPr="00307D34" w:rsidRDefault="00307D34" w:rsidP="00307D34">
      <w:pPr>
        <w:numPr>
          <w:ilvl w:val="0"/>
          <w:numId w:val="4"/>
        </w:numPr>
        <w:jc w:val="both"/>
        <w:rPr>
          <w:szCs w:val="24"/>
        </w:rPr>
      </w:pPr>
      <w:r w:rsidRPr="00307D34">
        <w:rPr>
          <w:szCs w:val="24"/>
        </w:rPr>
        <w:t xml:space="preserve">che in base alla normativa vigente (art. 1 del D.L. 1/2006, come modificato dalla L. 46/2009) </w:t>
      </w:r>
      <w:r w:rsidRPr="00307D34">
        <w:rPr>
          <w:szCs w:val="24"/>
        </w:rPr>
        <w:t>è prevista la possibilità di esprimere il voto presso l’abitazione in cui si dimora (“voto domiciliare”) per gli elettori:</w:t>
      </w:r>
    </w:p>
    <w:p w14:paraId="00F564AC" w14:textId="77777777" w:rsidR="00307D34" w:rsidRPr="00307D34" w:rsidRDefault="00307D34" w:rsidP="008F48F3">
      <w:pPr>
        <w:numPr>
          <w:ilvl w:val="1"/>
          <w:numId w:val="5"/>
        </w:numPr>
        <w:jc w:val="both"/>
        <w:rPr>
          <w:szCs w:val="24"/>
        </w:rPr>
      </w:pPr>
      <w:r w:rsidRPr="00307D34">
        <w:rPr>
          <w:szCs w:val="24"/>
        </w:rPr>
        <w:t>affetti da gravissime infermità, tali che l’allontanamento dall’abitazione in cui dimorano risulti impossibile anche con l’ausilio dei servizi di trasporto messi a disposizione dal Comune per agevolare il raggiungimento del seggio da parte dei disabili;</w:t>
      </w:r>
    </w:p>
    <w:p w14:paraId="12B5D6D4" w14:textId="5EF53B6B" w:rsidR="00307D34" w:rsidRPr="00307D34" w:rsidRDefault="00307D34" w:rsidP="008F48F3">
      <w:pPr>
        <w:numPr>
          <w:ilvl w:val="1"/>
          <w:numId w:val="5"/>
        </w:numPr>
        <w:jc w:val="both"/>
        <w:rPr>
          <w:szCs w:val="24"/>
        </w:rPr>
      </w:pPr>
      <w:r w:rsidRPr="00307D34">
        <w:rPr>
          <w:szCs w:val="24"/>
        </w:rPr>
        <w:t>affetti da grave infermità che si trovino in condizioni di dipendenza continuativa e vitale da apparecchiature elettromedicali tali da impedirne l’allontanamento dall’abitazione</w:t>
      </w:r>
      <w:r w:rsidRPr="00307D34">
        <w:rPr>
          <w:szCs w:val="24"/>
        </w:rPr>
        <w:t>;</w:t>
      </w:r>
    </w:p>
    <w:p w14:paraId="1DFB7FA9" w14:textId="21215A5C" w:rsidR="00544393" w:rsidRPr="00307D34" w:rsidRDefault="00307D34" w:rsidP="00307D34">
      <w:pPr>
        <w:numPr>
          <w:ilvl w:val="0"/>
          <w:numId w:val="4"/>
        </w:numPr>
        <w:jc w:val="both"/>
        <w:rPr>
          <w:szCs w:val="24"/>
        </w:rPr>
      </w:pPr>
      <w:r w:rsidRPr="00307D34">
        <w:rPr>
          <w:szCs w:val="24"/>
        </w:rPr>
        <w:t>che in data 8 e 9 giugno 2024</w:t>
      </w:r>
      <w:r w:rsidR="00544393" w:rsidRPr="00307D34">
        <w:rPr>
          <w:szCs w:val="24"/>
        </w:rPr>
        <w:t xml:space="preserve"> </w:t>
      </w:r>
      <w:r w:rsidR="008F48F3">
        <w:rPr>
          <w:szCs w:val="24"/>
        </w:rPr>
        <w:t xml:space="preserve">si svolgeranno </w:t>
      </w:r>
      <w:r w:rsidR="00544393" w:rsidRPr="00307D34">
        <w:rPr>
          <w:szCs w:val="24"/>
        </w:rPr>
        <w:t xml:space="preserve">le consultazioni </w:t>
      </w:r>
      <w:r w:rsidRPr="00307D34">
        <w:rPr>
          <w:szCs w:val="24"/>
        </w:rPr>
        <w:t>elettorali comunali ed europee;</w:t>
      </w:r>
    </w:p>
    <w:p w14:paraId="545D31F6" w14:textId="77777777" w:rsidR="00544393" w:rsidRPr="00307D34" w:rsidRDefault="00544393">
      <w:pPr>
        <w:rPr>
          <w:szCs w:val="24"/>
        </w:rPr>
      </w:pPr>
    </w:p>
    <w:p w14:paraId="165293B8" w14:textId="77777777" w:rsidR="00544393" w:rsidRPr="00307D34" w:rsidRDefault="00544393">
      <w:pPr>
        <w:pStyle w:val="Titolo7"/>
        <w:rPr>
          <w:sz w:val="24"/>
          <w:szCs w:val="24"/>
        </w:rPr>
      </w:pPr>
      <w:r w:rsidRPr="00307D34">
        <w:rPr>
          <w:sz w:val="24"/>
          <w:szCs w:val="24"/>
        </w:rPr>
        <w:t>D I C H I A R A</w:t>
      </w:r>
    </w:p>
    <w:p w14:paraId="78F9BC27" w14:textId="77777777" w:rsidR="00544393" w:rsidRPr="00307D34" w:rsidRDefault="00544393">
      <w:pPr>
        <w:jc w:val="center"/>
        <w:rPr>
          <w:szCs w:val="24"/>
        </w:rPr>
      </w:pPr>
    </w:p>
    <w:p w14:paraId="1FB41ADB" w14:textId="742714CC" w:rsidR="00544393" w:rsidRPr="00307D34" w:rsidRDefault="00307D34" w:rsidP="00307D34">
      <w:pPr>
        <w:numPr>
          <w:ilvl w:val="0"/>
          <w:numId w:val="1"/>
        </w:numPr>
        <w:jc w:val="both"/>
        <w:rPr>
          <w:szCs w:val="24"/>
        </w:rPr>
      </w:pPr>
      <w:r w:rsidRPr="00307D34">
        <w:rPr>
          <w:szCs w:val="24"/>
        </w:rPr>
        <w:t>d</w:t>
      </w:r>
      <w:r w:rsidR="00544393" w:rsidRPr="00307D34">
        <w:rPr>
          <w:szCs w:val="24"/>
        </w:rPr>
        <w:t>i voler esprimere il voto presso l’abitazione in cui dimora e precisamente al seguente indirizzo:</w:t>
      </w:r>
      <w:r w:rsidR="00544393">
        <w:rPr>
          <w:szCs w:val="24"/>
        </w:rPr>
        <w:t xml:space="preserve"> COMUNE …………………………………………………………………  (…… )</w:t>
      </w:r>
    </w:p>
    <w:p w14:paraId="5B77129B" w14:textId="1A55BDAA" w:rsidR="00544393" w:rsidRPr="00307D34" w:rsidRDefault="00544393" w:rsidP="00307D34">
      <w:pPr>
        <w:ind w:left="708"/>
        <w:jc w:val="both"/>
        <w:rPr>
          <w:szCs w:val="24"/>
        </w:rPr>
      </w:pPr>
      <w:r w:rsidRPr="00307D34">
        <w:rPr>
          <w:szCs w:val="24"/>
        </w:rPr>
        <w:t>VIA/PIAZZA……………</w:t>
      </w:r>
      <w:r w:rsidR="00307D34" w:rsidRPr="00307D34">
        <w:rPr>
          <w:szCs w:val="24"/>
        </w:rPr>
        <w:t>………………..</w:t>
      </w:r>
      <w:r w:rsidRPr="00307D34">
        <w:rPr>
          <w:szCs w:val="24"/>
        </w:rPr>
        <w:t>………………………..</w:t>
      </w:r>
      <w:r w:rsidR="00307D34" w:rsidRPr="00307D34">
        <w:rPr>
          <w:szCs w:val="24"/>
        </w:rPr>
        <w:t xml:space="preserve"> </w:t>
      </w:r>
      <w:r w:rsidRPr="00307D34">
        <w:rPr>
          <w:szCs w:val="24"/>
        </w:rPr>
        <w:t>N</w:t>
      </w:r>
      <w:r w:rsidR="00307D34" w:rsidRPr="00307D34">
        <w:rPr>
          <w:szCs w:val="24"/>
        </w:rPr>
        <w:t>.</w:t>
      </w:r>
      <w:r w:rsidRPr="00307D34">
        <w:rPr>
          <w:szCs w:val="24"/>
        </w:rPr>
        <w:t>………</w:t>
      </w:r>
    </w:p>
    <w:p w14:paraId="7C8D5FB3" w14:textId="18522E9A" w:rsidR="00544393" w:rsidRPr="00307D34" w:rsidRDefault="00307D34" w:rsidP="00307D34">
      <w:pPr>
        <w:numPr>
          <w:ilvl w:val="0"/>
          <w:numId w:val="1"/>
        </w:numPr>
        <w:jc w:val="both"/>
        <w:rPr>
          <w:szCs w:val="24"/>
        </w:rPr>
      </w:pPr>
      <w:r w:rsidRPr="00307D34">
        <w:rPr>
          <w:szCs w:val="24"/>
        </w:rPr>
        <w:t>d</w:t>
      </w:r>
      <w:r w:rsidR="00544393" w:rsidRPr="00307D34">
        <w:rPr>
          <w:szCs w:val="24"/>
        </w:rPr>
        <w:t>i essere a conoscenza di quanto prescritto dall’art. 76 del DPR 445/2000, sulla responsabilità penale cui può andare incontro in caso di dichiarazioni mendaci;</w:t>
      </w:r>
    </w:p>
    <w:p w14:paraId="6EAE4AE9" w14:textId="3A39610F" w:rsidR="00544393" w:rsidRPr="00307D34" w:rsidRDefault="00307D34" w:rsidP="00307D34">
      <w:pPr>
        <w:numPr>
          <w:ilvl w:val="0"/>
          <w:numId w:val="1"/>
        </w:numPr>
        <w:jc w:val="both"/>
        <w:rPr>
          <w:szCs w:val="24"/>
        </w:rPr>
      </w:pPr>
      <w:r w:rsidRPr="00307D34">
        <w:rPr>
          <w:szCs w:val="24"/>
        </w:rPr>
        <w:t>d</w:t>
      </w:r>
      <w:r w:rsidR="00544393" w:rsidRPr="00307D34">
        <w:rPr>
          <w:szCs w:val="24"/>
        </w:rPr>
        <w:t xml:space="preserve">i essere </w:t>
      </w:r>
      <w:r w:rsidR="00544393">
        <w:rPr>
          <w:szCs w:val="24"/>
        </w:rPr>
        <w:t>iscritto nelle liste elettorali</w:t>
      </w:r>
      <w:r w:rsidR="00544393" w:rsidRPr="00307D34">
        <w:rPr>
          <w:szCs w:val="24"/>
        </w:rPr>
        <w:t xml:space="preserve"> del Comune di Samarate</w:t>
      </w:r>
      <w:r w:rsidR="00544393" w:rsidRPr="00307D34">
        <w:rPr>
          <w:szCs w:val="24"/>
        </w:rPr>
        <w:t>;</w:t>
      </w:r>
    </w:p>
    <w:p w14:paraId="2F7CCA13" w14:textId="77777777" w:rsidR="00544393" w:rsidRPr="00307D34" w:rsidRDefault="00544393">
      <w:pPr>
        <w:rPr>
          <w:szCs w:val="24"/>
        </w:rPr>
      </w:pPr>
    </w:p>
    <w:p w14:paraId="61611770" w14:textId="77777777" w:rsidR="00544393" w:rsidRPr="00307D34" w:rsidRDefault="00544393">
      <w:pPr>
        <w:rPr>
          <w:szCs w:val="24"/>
        </w:rPr>
      </w:pPr>
      <w:r w:rsidRPr="00307D34">
        <w:rPr>
          <w:szCs w:val="24"/>
        </w:rPr>
        <w:t>Si allega alla presente la seguente documentazione:</w:t>
      </w:r>
    </w:p>
    <w:p w14:paraId="64CD0A0A" w14:textId="0E81451B" w:rsidR="00544393" w:rsidRPr="00307D34" w:rsidRDefault="00544393" w:rsidP="00307D34">
      <w:pPr>
        <w:numPr>
          <w:ilvl w:val="0"/>
          <w:numId w:val="2"/>
        </w:numPr>
        <w:jc w:val="both"/>
        <w:rPr>
          <w:szCs w:val="24"/>
        </w:rPr>
      </w:pPr>
      <w:r w:rsidRPr="00307D34">
        <w:rPr>
          <w:szCs w:val="24"/>
        </w:rPr>
        <w:t>Certificato medico rilasciato</w:t>
      </w:r>
      <w:r w:rsidR="008F48F3">
        <w:rPr>
          <w:szCs w:val="24"/>
        </w:rPr>
        <w:t xml:space="preserve"> (in data non anteriore al 25 aprile 2024)</w:t>
      </w:r>
      <w:r w:rsidRPr="00307D34">
        <w:rPr>
          <w:szCs w:val="24"/>
        </w:rPr>
        <w:t xml:space="preserve"> da funzionario medico designato dall</w:t>
      </w:r>
      <w:r w:rsidR="00307D34" w:rsidRPr="00307D34">
        <w:rPr>
          <w:szCs w:val="24"/>
        </w:rPr>
        <w:t>’azienda sanitaria</w:t>
      </w:r>
      <w:r w:rsidRPr="00307D34">
        <w:rPr>
          <w:szCs w:val="24"/>
        </w:rPr>
        <w:t xml:space="preserve"> </w:t>
      </w:r>
      <w:r>
        <w:rPr>
          <w:szCs w:val="24"/>
        </w:rPr>
        <w:t xml:space="preserve">locale </w:t>
      </w:r>
      <w:r w:rsidRPr="00307D34">
        <w:rPr>
          <w:szCs w:val="24"/>
        </w:rPr>
        <w:t xml:space="preserve">competente attestante </w:t>
      </w:r>
      <w:r w:rsidR="008F48F3" w:rsidRPr="008F48F3">
        <w:rPr>
          <w:szCs w:val="24"/>
        </w:rPr>
        <w:t>l'esistenza delle condizioni di infermità di cui al punto 1, con prognosi di almeno sessanta giorni decorrenti dalla data di rilascio del certificato, ovvero delle condizioni di dipendenza continuativa e vitale da apparecchiature elettromedicali di cui al punto 2</w:t>
      </w:r>
      <w:r w:rsidR="008F48F3">
        <w:rPr>
          <w:szCs w:val="24"/>
        </w:rPr>
        <w:t>;</w:t>
      </w:r>
    </w:p>
    <w:p w14:paraId="0C9C5A9D" w14:textId="77777777" w:rsidR="00544393" w:rsidRPr="00307D34" w:rsidRDefault="00544393">
      <w:pPr>
        <w:numPr>
          <w:ilvl w:val="0"/>
          <w:numId w:val="2"/>
        </w:numPr>
        <w:rPr>
          <w:szCs w:val="24"/>
        </w:rPr>
      </w:pPr>
      <w:r w:rsidRPr="00307D34">
        <w:rPr>
          <w:szCs w:val="24"/>
        </w:rPr>
        <w:t>Copia della tessera elettorale</w:t>
      </w:r>
    </w:p>
    <w:p w14:paraId="654CF919" w14:textId="687A3F66" w:rsidR="00544393" w:rsidRPr="00307D34" w:rsidRDefault="00544393">
      <w:pPr>
        <w:numPr>
          <w:ilvl w:val="0"/>
          <w:numId w:val="2"/>
        </w:numPr>
        <w:rPr>
          <w:szCs w:val="24"/>
        </w:rPr>
      </w:pPr>
      <w:r w:rsidRPr="00307D34">
        <w:rPr>
          <w:szCs w:val="24"/>
        </w:rPr>
        <w:t>Copia del documento di identità</w:t>
      </w:r>
      <w:r w:rsidR="00307D34" w:rsidRPr="00307D34">
        <w:rPr>
          <w:szCs w:val="24"/>
        </w:rPr>
        <w:t xml:space="preserve"> in corso di validità</w:t>
      </w:r>
    </w:p>
    <w:p w14:paraId="54FD1989" w14:textId="77777777" w:rsidR="00544393" w:rsidRPr="00307D34" w:rsidRDefault="00544393">
      <w:pPr>
        <w:rPr>
          <w:szCs w:val="24"/>
        </w:rPr>
      </w:pPr>
    </w:p>
    <w:p w14:paraId="061AFED3" w14:textId="77777777" w:rsidR="00307D34" w:rsidRDefault="00544393">
      <w:pPr>
        <w:rPr>
          <w:szCs w:val="24"/>
        </w:rPr>
      </w:pPr>
      <w:r w:rsidRPr="00307D34">
        <w:rPr>
          <w:szCs w:val="24"/>
        </w:rPr>
        <w:t>Si riporta il numero telefonico per concordare le modalità di raccolta del voto domiciliare</w:t>
      </w:r>
      <w:r w:rsidR="00307D34" w:rsidRPr="00307D34">
        <w:rPr>
          <w:szCs w:val="24"/>
        </w:rPr>
        <w:t xml:space="preserve">: </w:t>
      </w:r>
    </w:p>
    <w:p w14:paraId="4A792B5D" w14:textId="77777777" w:rsidR="00307D34" w:rsidRDefault="00307D34">
      <w:pPr>
        <w:rPr>
          <w:szCs w:val="24"/>
        </w:rPr>
      </w:pPr>
    </w:p>
    <w:p w14:paraId="0CC9745D" w14:textId="54AEA191" w:rsidR="00544393" w:rsidRPr="00307D34" w:rsidRDefault="00544393">
      <w:pPr>
        <w:rPr>
          <w:szCs w:val="24"/>
        </w:rPr>
      </w:pPr>
      <w:r w:rsidRPr="00307D34">
        <w:rPr>
          <w:szCs w:val="24"/>
        </w:rPr>
        <w:t>…………………………….</w:t>
      </w:r>
    </w:p>
    <w:p w14:paraId="2781D43A" w14:textId="77777777" w:rsidR="00544393" w:rsidRPr="00307D34" w:rsidRDefault="00544393">
      <w:pPr>
        <w:rPr>
          <w:szCs w:val="24"/>
        </w:rPr>
      </w:pPr>
    </w:p>
    <w:p w14:paraId="3AB770A4" w14:textId="77777777" w:rsidR="00544393" w:rsidRPr="00307D34" w:rsidRDefault="00544393">
      <w:pPr>
        <w:rPr>
          <w:szCs w:val="24"/>
        </w:rPr>
      </w:pPr>
      <w:r w:rsidRPr="00307D34">
        <w:rPr>
          <w:szCs w:val="24"/>
        </w:rPr>
        <w:t>SAMARATE,…………………………..</w:t>
      </w:r>
    </w:p>
    <w:p w14:paraId="1A2DAAFD" w14:textId="77777777" w:rsidR="00544393" w:rsidRDefault="00544393">
      <w:pPr>
        <w:rPr>
          <w:sz w:val="28"/>
        </w:rPr>
      </w:pP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  <w:t>IL DICHIARANTE</w:t>
      </w:r>
    </w:p>
    <w:p w14:paraId="65057C3B" w14:textId="77777777" w:rsidR="00544393" w:rsidRDefault="00544393">
      <w:pPr>
        <w:rPr>
          <w:sz w:val="28"/>
        </w:rPr>
      </w:pPr>
    </w:p>
    <w:p w14:paraId="1E7BD8D9" w14:textId="77777777" w:rsidR="00544393" w:rsidRDefault="00544393">
      <w:pPr>
        <w:rPr>
          <w:sz w:val="28"/>
        </w:rPr>
      </w:pP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  <w:t>……………………………………</w:t>
      </w:r>
    </w:p>
    <w:p w14:paraId="2F191193" w14:textId="77777777" w:rsidR="00307D34" w:rsidRPr="00307D34" w:rsidRDefault="00307D34" w:rsidP="00307D34">
      <w:pPr>
        <w:pStyle w:val="Corpodeltesto2"/>
        <w:rPr>
          <w:b/>
          <w:bCs/>
        </w:rPr>
      </w:pPr>
      <w:r w:rsidRPr="00307D34">
        <w:rPr>
          <w:b/>
          <w:bCs/>
        </w:rPr>
        <w:t>Informativa ai sensi art. 13 Regolamento UE 2016/679</w:t>
      </w:r>
    </w:p>
    <w:p w14:paraId="6FC407CC" w14:textId="77777777" w:rsidR="00307D34" w:rsidRDefault="00307D34" w:rsidP="00307D34">
      <w:pPr>
        <w:pStyle w:val="Corpodeltesto2"/>
        <w:jc w:val="both"/>
      </w:pPr>
      <w:r>
        <w:t>La informiamo che i dati raccolti saranno trattati ai sensi della normativa vigente in tema di protezione dei dati personali.</w:t>
      </w:r>
    </w:p>
    <w:p w14:paraId="4E6BFD51" w14:textId="77777777" w:rsidR="00307D34" w:rsidRDefault="00307D34" w:rsidP="00307D34">
      <w:pPr>
        <w:pStyle w:val="Corpodeltesto2"/>
        <w:jc w:val="both"/>
      </w:pPr>
      <w:r>
        <w:t xml:space="preserve">Il titolare del trattamento dei dati è il Comune di SAMARATE, che potrà contattare come segue: Tel.0331.221411 - </w:t>
      </w:r>
      <w:proofErr w:type="spellStart"/>
      <w:r>
        <w:t>Pec</w:t>
      </w:r>
      <w:proofErr w:type="spellEnd"/>
      <w:r>
        <w:t>: comune.samarate@pec.it - mail: privacy@comune.samarate.va.it Il trattamento dei dati personali raccolti viene effettuato per finalità connesse all’esecuzione e esercizio di compiti di interesse pubblico, e per adempiere ad eventuali obblighi di legge (art. 6 par. 1 lettera e del Reg.2016/679), nell’ambito del procedimento per il quale la presente dichiarazione viene resa.</w:t>
      </w:r>
    </w:p>
    <w:p w14:paraId="103AC883" w14:textId="1FE1EEF5" w:rsidR="00544393" w:rsidRDefault="00307D34" w:rsidP="00307D34">
      <w:pPr>
        <w:pStyle w:val="Corpodeltesto2"/>
        <w:jc w:val="both"/>
      </w:pPr>
      <w:r>
        <w:t>I dati raccolti sono trattati da personale del comune appositamente autorizzato e/o da ditte e professionisti esterni individuati Responsabili del trattamento dal Comune, in modalità cartacea e digitale. Sono conservati per il tempo necessario allo svolgimento del procedimento in oggetto e secondo quanto previsto dalla legge. Sono soggetti a comunicazione e/o a diffusione esclusivamente in adempimento ad obblighi previsti dalla normativa e non sono soggetti a trasferimento a paesi terzi. Potrà far valere i suoi diritti di accesso, rettifica, cancellazione e limitazione al trattamento, nei casi previsti dalla normativa. Ha diritto di proporre reclamo all’Autorità Garante per la Privacy.</w:t>
      </w:r>
    </w:p>
    <w:sectPr w:rsidR="00000000" w:rsidSect="008F48F3">
      <w:pgSz w:w="11906" w:h="16838"/>
      <w:pgMar w:top="284" w:right="1152" w:bottom="142" w:left="1152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B9D13C4"/>
    <w:multiLevelType w:val="hybridMultilevel"/>
    <w:tmpl w:val="5882E81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F">
      <w:start w:val="1"/>
      <w:numFmt w:val="decimal"/>
      <w:lvlText w:val="%2."/>
      <w:lvlJc w:val="left"/>
      <w:pPr>
        <w:ind w:left="1440" w:hanging="360"/>
      </w:p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75934AF"/>
    <w:multiLevelType w:val="hybridMultilevel"/>
    <w:tmpl w:val="ADDA03C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1291002"/>
    <w:multiLevelType w:val="hybridMultilevel"/>
    <w:tmpl w:val="970C2B3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1931E71"/>
    <w:multiLevelType w:val="hybridMultilevel"/>
    <w:tmpl w:val="E46E12F6"/>
    <w:lvl w:ilvl="0" w:tplc="2D6CEA30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FA304BE"/>
    <w:multiLevelType w:val="hybridMultilevel"/>
    <w:tmpl w:val="2B40C0BC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547789327">
    <w:abstractNumId w:val="1"/>
  </w:num>
  <w:num w:numId="2" w16cid:durableId="1838501425">
    <w:abstractNumId w:val="4"/>
  </w:num>
  <w:num w:numId="3" w16cid:durableId="1530099847">
    <w:abstractNumId w:val="3"/>
  </w:num>
  <w:num w:numId="4" w16cid:durableId="1411733074">
    <w:abstractNumId w:val="2"/>
  </w:num>
  <w:num w:numId="5" w16cid:durableId="8731276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attachedTemplate r:id="rId1"/>
  <w:defaultTabStop w:val="708"/>
  <w:hyphenationZone w:val="283"/>
  <w:displayHorizontalDrawingGridEvery w:val="0"/>
  <w:displayVerticalDrawingGridEvery w:val="0"/>
  <w:doNotUseMarginsForDrawingGridOrigin/>
  <w:noPunctuationKerning/>
  <w:characterSpacingControl w:val="doNotCompress"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D34"/>
    <w:rsid w:val="00307D34"/>
    <w:rsid w:val="00544393"/>
    <w:rsid w:val="008F48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o:colormenu v:ext="edit" fillcolor="silver"/>
    </o:shapedefaults>
    <o:shapelayout v:ext="edit">
      <o:idmap v:ext="edit" data="1"/>
    </o:shapelayout>
  </w:shapeDefaults>
  <w:decimalSymbol w:val=","/>
  <w:listSeparator w:val=";"/>
  <w14:docId w14:val="4E7312EB"/>
  <w15:chartTrackingRefBased/>
  <w15:docId w15:val="{C33945B8-43BF-4C77-B5CE-70C0018D36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sz w:val="24"/>
    </w:rPr>
  </w:style>
  <w:style w:type="paragraph" w:styleId="Titolo1">
    <w:name w:val="heading 1"/>
    <w:basedOn w:val="Normale"/>
    <w:next w:val="Normale"/>
    <w:qFormat/>
    <w:pPr>
      <w:keepNext/>
      <w:jc w:val="center"/>
      <w:outlineLvl w:val="0"/>
    </w:pPr>
    <w:rPr>
      <w:rFonts w:ascii="Arial" w:hAnsi="Arial"/>
      <w:b/>
      <w:sz w:val="28"/>
    </w:rPr>
  </w:style>
  <w:style w:type="paragraph" w:styleId="Titolo2">
    <w:name w:val="heading 2"/>
    <w:basedOn w:val="Normale"/>
    <w:next w:val="Normale"/>
    <w:qFormat/>
    <w:pPr>
      <w:keepNext/>
      <w:outlineLvl w:val="1"/>
    </w:pPr>
    <w:rPr>
      <w:sz w:val="28"/>
    </w:rPr>
  </w:style>
  <w:style w:type="paragraph" w:styleId="Titolo3">
    <w:name w:val="heading 3"/>
    <w:basedOn w:val="Normale"/>
    <w:next w:val="Normale"/>
    <w:qFormat/>
    <w:pPr>
      <w:keepNext/>
      <w:outlineLvl w:val="2"/>
    </w:pPr>
    <w:rPr>
      <w:b/>
      <w:bCs/>
    </w:rPr>
  </w:style>
  <w:style w:type="paragraph" w:styleId="Titolo4">
    <w:name w:val="heading 4"/>
    <w:basedOn w:val="Normale"/>
    <w:next w:val="Normale"/>
    <w:qFormat/>
    <w:pPr>
      <w:keepNext/>
      <w:outlineLvl w:val="3"/>
    </w:pPr>
    <w:rPr>
      <w:b/>
      <w:sz w:val="20"/>
    </w:rPr>
  </w:style>
  <w:style w:type="paragraph" w:styleId="Titolo5">
    <w:name w:val="heading 5"/>
    <w:basedOn w:val="Normale"/>
    <w:next w:val="Normale"/>
    <w:qFormat/>
    <w:pPr>
      <w:keepNext/>
      <w:outlineLvl w:val="4"/>
    </w:pPr>
    <w:rPr>
      <w:sz w:val="40"/>
    </w:rPr>
  </w:style>
  <w:style w:type="paragraph" w:styleId="Titolo6">
    <w:name w:val="heading 6"/>
    <w:basedOn w:val="Normale"/>
    <w:next w:val="Normale"/>
    <w:qFormat/>
    <w:pPr>
      <w:keepNext/>
      <w:outlineLvl w:val="5"/>
    </w:pPr>
    <w:rPr>
      <w:sz w:val="28"/>
      <w:u w:val="single"/>
    </w:rPr>
  </w:style>
  <w:style w:type="paragraph" w:styleId="Titolo7">
    <w:name w:val="heading 7"/>
    <w:basedOn w:val="Normale"/>
    <w:next w:val="Normale"/>
    <w:qFormat/>
    <w:pPr>
      <w:keepNext/>
      <w:jc w:val="center"/>
      <w:outlineLvl w:val="6"/>
    </w:pPr>
    <w:rPr>
      <w:sz w:val="28"/>
    </w:rPr>
  </w:style>
  <w:style w:type="character" w:default="1" w:styleId="Carpredefinitoparagrafo">
    <w:name w:val="Default Paragraph Font"/>
    <w:semiHidden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normale">
    <w:name w:val="Plain Text"/>
    <w:basedOn w:val="Normale"/>
    <w:semiHidden/>
    <w:rPr>
      <w:rFonts w:ascii="Courier New" w:hAnsi="Courier New"/>
      <w:sz w:val="20"/>
    </w:rPr>
  </w:style>
  <w:style w:type="paragraph" w:styleId="Mappadocumento">
    <w:name w:val="Document Map"/>
    <w:basedOn w:val="Normale"/>
    <w:semiHidden/>
    <w:pPr>
      <w:shd w:val="clear" w:color="auto" w:fill="000080"/>
    </w:pPr>
    <w:rPr>
      <w:rFonts w:ascii="Tahoma" w:hAnsi="Tahoma"/>
    </w:rPr>
  </w:style>
  <w:style w:type="character" w:styleId="Collegamentoipertestuale">
    <w:name w:val="Hyperlink"/>
    <w:basedOn w:val="Carpredefinitoparagrafo"/>
    <w:semiHidden/>
    <w:rPr>
      <w:color w:val="0000FF"/>
      <w:u w:val="single"/>
    </w:rPr>
  </w:style>
  <w:style w:type="paragraph" w:styleId="Corpotesto">
    <w:name w:val="Body Text"/>
    <w:basedOn w:val="Normale"/>
    <w:semiHidden/>
    <w:pPr>
      <w:jc w:val="both"/>
    </w:pPr>
  </w:style>
  <w:style w:type="paragraph" w:styleId="Corpodeltesto2">
    <w:name w:val="Body Text 2"/>
    <w:basedOn w:val="Normale"/>
    <w:semiHidden/>
    <w:rPr>
      <w:sz w:val="18"/>
    </w:rPr>
  </w:style>
  <w:style w:type="paragraph" w:styleId="Paragrafoelenco">
    <w:name w:val="List Paragraph"/>
    <w:basedOn w:val="Normale"/>
    <w:uiPriority w:val="34"/>
    <w:qFormat/>
    <w:rsid w:val="00307D34"/>
    <w:pPr>
      <w:spacing w:after="160" w:line="259" w:lineRule="auto"/>
      <w:ind w:left="720"/>
      <w:contextualSpacing/>
    </w:pPr>
    <w:rPr>
      <w:rFonts w:ascii="Calibri" w:eastAsia="Calibri" w:hAnsi="Calibri"/>
      <w:kern w:val="2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vit.val\Desktop\orglav\lettera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lettera</Template>
  <TotalTime>5</TotalTime>
  <Pages>1</Pages>
  <Words>488</Words>
  <Characters>3009</Characters>
  <Application>Microsoft Office Word</Application>
  <DocSecurity>0</DocSecurity>
  <Lines>25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 </vt:lpstr>
    </vt:vector>
  </TitlesOfParts>
  <Company>samarate</Company>
  <LinksUpToDate>false</LinksUpToDate>
  <CharactersWithSpaces>3491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cds</dc:creator>
  <cp:keywords/>
  <dc:description/>
  <cp:lastModifiedBy>pos.pao</cp:lastModifiedBy>
  <cp:revision>3</cp:revision>
  <cp:lastPrinted>2007-10-09T08:55:00Z</cp:lastPrinted>
  <dcterms:created xsi:type="dcterms:W3CDTF">2024-04-25T09:24:00Z</dcterms:created>
  <dcterms:modified xsi:type="dcterms:W3CDTF">2024-04-25T09:28:00Z</dcterms:modified>
</cp:coreProperties>
</file>